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742D22" w:rsidRPr="00A50CD6" w:rsidRDefault="00742D22" w:rsidP="00742D22">
      <w:pPr>
        <w:spacing w:after="0" w:line="240" w:lineRule="auto"/>
      </w:pPr>
    </w:p>
    <w:p w14:paraId="0A37501D" w14:textId="77777777" w:rsidR="00641244" w:rsidRDefault="00641244" w:rsidP="005E62E8">
      <w:pPr>
        <w:spacing w:before="200" w:after="0" w:line="240" w:lineRule="auto"/>
        <w:rPr>
          <w:b/>
          <w:sz w:val="32"/>
          <w:szCs w:val="36"/>
        </w:rPr>
      </w:pPr>
    </w:p>
    <w:p w14:paraId="43AEEE57" w14:textId="77777777" w:rsidR="00742D22" w:rsidRPr="00641244" w:rsidRDefault="006A5D5A" w:rsidP="541B62F2">
      <w:pPr>
        <w:spacing w:before="200" w:after="0" w:line="240" w:lineRule="auto"/>
        <w:jc w:val="center"/>
        <w:rPr>
          <w:b/>
          <w:bCs/>
          <w:sz w:val="36"/>
          <w:szCs w:val="36"/>
        </w:rPr>
      </w:pPr>
      <w:r w:rsidRPr="541B62F2">
        <w:rPr>
          <w:b/>
          <w:bCs/>
          <w:sz w:val="36"/>
          <w:szCs w:val="36"/>
        </w:rPr>
        <w:t>Werktijdverklaring van de werkgever voor ADN bekwaamheidsbewijzen</w:t>
      </w:r>
    </w:p>
    <w:tbl>
      <w:tblPr>
        <w:tblStyle w:val="Tabelraster"/>
        <w:tblW w:w="0" w:type="auto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9915"/>
      </w:tblGrid>
      <w:tr w:rsidR="541B62F2" w14:paraId="48352F55" w14:textId="77777777" w:rsidTr="541B62F2">
        <w:trPr>
          <w:trHeight w:val="300"/>
        </w:trPr>
        <w:tc>
          <w:tcPr>
            <w:tcW w:w="9915" w:type="dxa"/>
          </w:tcPr>
          <w:p w14:paraId="7C4916B6" w14:textId="1B48CB43" w:rsidR="7A6C105F" w:rsidRDefault="7A6C105F" w:rsidP="541B62F2">
            <w:pPr>
              <w:spacing w:after="0" w:line="240" w:lineRule="auto"/>
              <w:rPr>
                <w:sz w:val="16"/>
                <w:szCs w:val="16"/>
              </w:rPr>
            </w:pPr>
            <w:r w:rsidRPr="541B62F2">
              <w:rPr>
                <w:sz w:val="16"/>
                <w:szCs w:val="16"/>
              </w:rPr>
              <w:t>////////////////////////////////////////////////////////////////////////////////////////////////////////////////////////////////////////////////////////////</w:t>
            </w:r>
          </w:p>
        </w:tc>
      </w:tr>
    </w:tbl>
    <w:p w14:paraId="5DAB6C7B" w14:textId="77777777" w:rsidR="00742D22" w:rsidRPr="00A50CD6" w:rsidRDefault="00742D22" w:rsidP="00742D22">
      <w:pPr>
        <w:spacing w:after="0" w:line="240" w:lineRule="auto"/>
        <w:rPr>
          <w:sz w:val="16"/>
          <w:szCs w:val="16"/>
        </w:rPr>
        <w:sectPr w:rsidR="00742D22" w:rsidRPr="00A50CD6" w:rsidSect="00FC403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02EB378F" w14:textId="77777777" w:rsidR="00742D22" w:rsidRPr="00A50CD6" w:rsidRDefault="00742D22" w:rsidP="00742D22">
      <w:pPr>
        <w:spacing w:after="0" w:line="240" w:lineRule="auto"/>
      </w:pPr>
    </w:p>
    <w:p w14:paraId="33FEEDBC" w14:textId="77777777" w:rsidR="006A5D5A" w:rsidRPr="006A5D5A" w:rsidRDefault="006A5D5A" w:rsidP="006A5D5A">
      <w:pPr>
        <w:autoSpaceDE w:val="0"/>
        <w:autoSpaceDN w:val="0"/>
        <w:adjustRightInd w:val="0"/>
        <w:spacing w:after="0" w:line="240" w:lineRule="auto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 xml:space="preserve">Ik, ondergetekende,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324D7B7C" w14:textId="77777777" w:rsidR="006A5D5A" w:rsidRPr="006A5D5A" w:rsidRDefault="006A5D5A" w:rsidP="006A5D5A">
      <w:pPr>
        <w:autoSpaceDE w:val="0"/>
        <w:autoSpaceDN w:val="0"/>
        <w:adjustRightInd w:val="0"/>
        <w:spacing w:after="0" w:line="240" w:lineRule="auto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 xml:space="preserve">handelend voor (werkgever/bedrijf)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68BF61B1" w14:textId="77777777" w:rsidR="006A5D5A" w:rsidRPr="006A5D5A" w:rsidRDefault="006A5D5A" w:rsidP="006A5D5A">
      <w:pPr>
        <w:autoSpaceDE w:val="0"/>
        <w:autoSpaceDN w:val="0"/>
        <w:adjustRightInd w:val="0"/>
        <w:spacing w:after="0" w:line="240" w:lineRule="auto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 xml:space="preserve">met adres </w:t>
      </w:r>
      <w:r w:rsidRPr="006A5D5A">
        <w:rPr>
          <w:rFonts w:eastAsia="Times New Roman" w:cs="Times New Roman"/>
          <w:lang w:eastAsia="nl-NL"/>
        </w:rPr>
        <w:t>(van de maatschappelijke zetel) :</w:t>
      </w:r>
    </w:p>
    <w:p w14:paraId="1E2F352E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3C4944C6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1DEFC28A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>verklaar, dat hieronder vernoemde schipper/bemanningslid .</w:t>
      </w:r>
    </w:p>
    <w:p w14:paraId="097B17C8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 xml:space="preserve">Naam en voornaam van schipper/bemanningslid :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1E5C2B72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left" w:pos="5760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 xml:space="preserve">Geboren op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  <w:r w:rsidRPr="006A5D5A">
        <w:rPr>
          <w:rFonts w:eastAsia="Times New Roman" w:cs="Lucida Sans Unicode"/>
          <w:lang w:val="nl-NL" w:eastAsia="nl-NL"/>
        </w:rPr>
        <w:t xml:space="preserve"> te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5740247F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>Adres van bemanningslid :</w:t>
      </w:r>
    </w:p>
    <w:p w14:paraId="23A5BDFB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324E118A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1A58592B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 xml:space="preserve">Telefoonnummer : </w:t>
      </w:r>
      <w:r w:rsidRPr="006A5D5A">
        <w:rPr>
          <w:rFonts w:eastAsia="Times New Roman" w:cs="Times New Roman"/>
          <w:lang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Times New Roman"/>
          <w:lang w:eastAsia="nl-NL"/>
        </w:rPr>
        <w:instrText xml:space="preserve"> FORMTEXT </w:instrText>
      </w:r>
      <w:r w:rsidRPr="006A5D5A">
        <w:rPr>
          <w:rFonts w:eastAsia="Times New Roman" w:cs="Times New Roman"/>
          <w:lang w:eastAsia="nl-NL"/>
        </w:rPr>
      </w:r>
      <w:r w:rsidRPr="006A5D5A">
        <w:rPr>
          <w:rFonts w:eastAsia="Times New Roman" w:cs="Times New Roman"/>
          <w:lang w:eastAsia="nl-NL"/>
        </w:rPr>
        <w:fldChar w:fldCharType="separate"/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fldChar w:fldCharType="end"/>
      </w:r>
    </w:p>
    <w:p w14:paraId="6A05A809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eastAsia="nl-NL"/>
        </w:rPr>
      </w:pPr>
    </w:p>
    <w:p w14:paraId="4CD9EA2E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>werkzaam is geweest aan boord van het (de) volgende type C/G* schip (schepen):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512"/>
        <w:gridCol w:w="2361"/>
        <w:gridCol w:w="2491"/>
        <w:gridCol w:w="2264"/>
      </w:tblGrid>
      <w:tr w:rsidR="006A5D5A" w:rsidRPr="006A5D5A" w14:paraId="3B95D9D3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4885E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Naam vaartuig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08420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ENI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91E1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Periode van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310A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Periode tot</w:t>
            </w:r>
          </w:p>
        </w:tc>
      </w:tr>
      <w:tr w:rsidR="006A5D5A" w:rsidRPr="006A5D5A" w14:paraId="55816077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0935A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0C9A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B810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95667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16B474CE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D6CC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8903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24743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B64F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2C786EB1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5556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A6092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700E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B8EE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62E7BF4E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DD27B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9F0B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0059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8D74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7EAFB5DE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A74C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F4319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006B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87F8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348CA71C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3BE0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CE8FA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14B35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75EF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</w:tbl>
    <w:p w14:paraId="70824DE2" w14:textId="77777777" w:rsidR="006A5D5A" w:rsidRPr="006A5D5A" w:rsidRDefault="006A5D5A" w:rsidP="006A5D5A">
      <w:pPr>
        <w:spacing w:before="20" w:after="0"/>
        <w:rPr>
          <w:rFonts w:eastAsia="Times New Roman" w:cs="Lucida Sans Unicode"/>
          <w:sz w:val="18"/>
          <w:szCs w:val="18"/>
          <w:lang w:val="nl-NL" w:eastAsia="nl-NL"/>
        </w:rPr>
      </w:pPr>
      <w:r w:rsidRPr="006A5D5A">
        <w:rPr>
          <w:rFonts w:eastAsia="Times New Roman" w:cs="Lucida Sans Unicode"/>
          <w:sz w:val="18"/>
          <w:szCs w:val="18"/>
          <w:lang w:val="nl-NL" w:eastAsia="nl-NL"/>
        </w:rPr>
        <w:t>(ENI: Uniek Europees Scheepsidentificatienummer)</w:t>
      </w:r>
    </w:p>
    <w:p w14:paraId="5A39BBE3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</w:p>
    <w:p w14:paraId="6CB27755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>Deze verklaring is afgegeven</w:t>
      </w: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28" w:type="dxa"/>
        </w:tblCellMar>
        <w:tblLook w:val="01E0" w:firstRow="1" w:lastRow="1" w:firstColumn="1" w:lastColumn="1" w:noHBand="0" w:noVBand="0"/>
      </w:tblPr>
      <w:tblGrid>
        <w:gridCol w:w="4637"/>
        <w:gridCol w:w="4637"/>
      </w:tblGrid>
      <w:tr w:rsidR="006A5D5A" w:rsidRPr="006A5D5A" w14:paraId="3346295A" w14:textId="77777777" w:rsidTr="006A5D5A">
        <w:trPr>
          <w:trHeight w:val="144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EB7AF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lang w:val="nl-NL" w:eastAsia="nl-NL"/>
              </w:rPr>
            </w:pPr>
            <w:r w:rsidRPr="006A5D5A">
              <w:rPr>
                <w:rFonts w:eastAsia="Times New Roman" w:cs="Arial"/>
                <w:lang w:val="nl-NL" w:eastAsia="nl-NL"/>
              </w:rPr>
              <w:t xml:space="preserve">op </w:t>
            </w:r>
            <w:r w:rsidRPr="006A5D5A">
              <w:rPr>
                <w:rFonts w:eastAsia="Times New Roman" w:cs="Times New Roman"/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rFonts w:eastAsia="Times New Roman" w:cs="Times New Roman"/>
                <w:lang w:eastAsia="nl-NL"/>
              </w:rPr>
              <w:instrText xml:space="preserve"> FORMTEXT </w:instrText>
            </w:r>
            <w:r w:rsidRPr="006A5D5A">
              <w:rPr>
                <w:rFonts w:eastAsia="Times New Roman" w:cs="Times New Roman"/>
                <w:lang w:eastAsia="nl-NL"/>
              </w:rPr>
            </w:r>
            <w:r w:rsidRPr="006A5D5A">
              <w:rPr>
                <w:rFonts w:eastAsia="Times New Roman" w:cs="Times New Roman"/>
                <w:lang w:eastAsia="nl-NL"/>
              </w:rPr>
              <w:fldChar w:fldCharType="separate"/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fldChar w:fldCharType="end"/>
            </w:r>
          </w:p>
          <w:p w14:paraId="1C8D6600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(datum)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8EF0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lang w:val="nl-NL" w:eastAsia="nl-NL"/>
              </w:rPr>
            </w:pPr>
            <w:r w:rsidRPr="006A5D5A">
              <w:rPr>
                <w:rFonts w:eastAsia="Times New Roman" w:cs="Arial"/>
                <w:lang w:val="nl-NL" w:eastAsia="nl-NL"/>
              </w:rPr>
              <w:t xml:space="preserve">te </w:t>
            </w:r>
            <w:r w:rsidRPr="006A5D5A">
              <w:rPr>
                <w:rFonts w:eastAsia="Times New Roman" w:cs="Times New Roman"/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rFonts w:eastAsia="Times New Roman" w:cs="Times New Roman"/>
                <w:lang w:eastAsia="nl-NL"/>
              </w:rPr>
              <w:instrText xml:space="preserve"> FORMTEXT </w:instrText>
            </w:r>
            <w:r w:rsidRPr="006A5D5A">
              <w:rPr>
                <w:rFonts w:eastAsia="Times New Roman" w:cs="Times New Roman"/>
                <w:lang w:eastAsia="nl-NL"/>
              </w:rPr>
            </w:r>
            <w:r w:rsidRPr="006A5D5A">
              <w:rPr>
                <w:rFonts w:eastAsia="Times New Roman" w:cs="Times New Roman"/>
                <w:lang w:eastAsia="nl-NL"/>
              </w:rPr>
              <w:fldChar w:fldCharType="separate"/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fldChar w:fldCharType="end"/>
            </w:r>
          </w:p>
          <w:p w14:paraId="0DF3A687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(plaats)</w:t>
            </w:r>
          </w:p>
        </w:tc>
      </w:tr>
      <w:tr w:rsidR="006A5D5A" w:rsidRPr="006A5D5A" w14:paraId="3582506B" w14:textId="77777777" w:rsidTr="006A5D5A">
        <w:trPr>
          <w:trHeight w:val="1247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438CDA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(Stempel werkgever)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A04462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(Handtekening vertegenwoordiger)</w:t>
            </w:r>
          </w:p>
        </w:tc>
      </w:tr>
    </w:tbl>
    <w:p w14:paraId="41C8F396" w14:textId="77777777" w:rsid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</w:p>
    <w:p w14:paraId="72A3D3EC" w14:textId="77777777" w:rsidR="00641244" w:rsidRPr="006A5D5A" w:rsidRDefault="00641244" w:rsidP="006A5D5A">
      <w:pPr>
        <w:spacing w:before="20" w:after="0"/>
        <w:rPr>
          <w:rFonts w:eastAsia="Times New Roman" w:cs="Lucida Sans Unicode"/>
          <w:lang w:val="nl-NL" w:eastAsia="nl-NL"/>
        </w:rPr>
      </w:pPr>
    </w:p>
    <w:p w14:paraId="039D36F3" w14:textId="77777777" w:rsidR="006A5D5A" w:rsidRPr="00641244" w:rsidRDefault="006A5D5A" w:rsidP="006A5D5A">
      <w:pPr>
        <w:spacing w:before="20" w:after="0"/>
        <w:rPr>
          <w:rFonts w:eastAsia="Times New Roman" w:cs="Lucida Sans Unicode"/>
          <w:b/>
          <w:sz w:val="24"/>
          <w:szCs w:val="24"/>
          <w:lang w:val="nl-NL" w:eastAsia="nl-NL"/>
        </w:rPr>
      </w:pPr>
      <w:r w:rsidRPr="00641244">
        <w:rPr>
          <w:rFonts w:eastAsia="Times New Roman" w:cs="Lucida Sans Unicode"/>
          <w:b/>
          <w:sz w:val="24"/>
          <w:szCs w:val="24"/>
          <w:lang w:val="nl-NL" w:eastAsia="nl-NL"/>
        </w:rPr>
        <w:t>Het afgeven van een onjuiste verklaring kan strafbaar zijn.</w:t>
      </w:r>
    </w:p>
    <w:p w14:paraId="7DAF33C2" w14:textId="592460E1" w:rsidR="00742D22" w:rsidRPr="00641244" w:rsidRDefault="006A5D5A" w:rsidP="7FDA4155">
      <w:pPr>
        <w:spacing w:before="20" w:after="0"/>
        <w:rPr>
          <w:rStyle w:val="Zwaar"/>
          <w:rFonts w:eastAsia="Times New Roman" w:cs="Lucida Sans Unicode"/>
          <w:b/>
          <w:sz w:val="24"/>
          <w:szCs w:val="24"/>
          <w:lang w:val="nl-NL" w:eastAsia="nl-NL"/>
        </w:rPr>
      </w:pPr>
      <w:r w:rsidRPr="7FDA4155">
        <w:rPr>
          <w:rFonts w:eastAsia="Times New Roman" w:cs="Lucida Sans Unicode"/>
          <w:b/>
          <w:bCs/>
          <w:sz w:val="24"/>
          <w:szCs w:val="24"/>
          <w:lang w:val="nl-NL" w:eastAsia="nl-NL"/>
        </w:rPr>
        <w:t xml:space="preserve">Deze verklaring dient </w:t>
      </w:r>
      <w:r w:rsidR="00641244" w:rsidRPr="7FDA4155">
        <w:rPr>
          <w:rFonts w:eastAsia="Times New Roman" w:cs="Lucida Sans Unicode"/>
          <w:b/>
          <w:bCs/>
          <w:sz w:val="24"/>
          <w:szCs w:val="24"/>
          <w:lang w:val="nl-NL" w:eastAsia="nl-NL"/>
        </w:rPr>
        <w:t xml:space="preserve">volledig ingevuld te zijn en </w:t>
      </w:r>
      <w:r w:rsidRPr="7FDA4155">
        <w:rPr>
          <w:rFonts w:eastAsia="Times New Roman" w:cs="Lucida Sans Unicode"/>
          <w:b/>
          <w:bCs/>
          <w:sz w:val="24"/>
          <w:szCs w:val="24"/>
          <w:lang w:val="nl-NL" w:eastAsia="nl-NL"/>
        </w:rPr>
        <w:t xml:space="preserve">afgegeven te worden </w:t>
      </w:r>
      <w:r w:rsidRPr="7FDA4155">
        <w:rPr>
          <w:rFonts w:eastAsia="Times New Roman" w:cs="Lucida Sans Unicode"/>
          <w:b/>
          <w:bCs/>
          <w:sz w:val="24"/>
          <w:szCs w:val="24"/>
          <w:u w:val="single"/>
          <w:lang w:val="nl-NL" w:eastAsia="nl-NL"/>
        </w:rPr>
        <w:t>samen met de certificaten van goedkeurin</w:t>
      </w:r>
      <w:r w:rsidRPr="7FDA4155">
        <w:rPr>
          <w:rFonts w:eastAsia="Times New Roman" w:cs="Lucida Sans Unicode"/>
          <w:b/>
          <w:bCs/>
          <w:sz w:val="24"/>
          <w:szCs w:val="24"/>
          <w:lang w:val="nl-NL" w:eastAsia="nl-NL"/>
        </w:rPr>
        <w:t xml:space="preserve">g van de desbetreffende schepen. </w:t>
      </w:r>
    </w:p>
    <w:sectPr w:rsidR="00742D22" w:rsidRPr="00641244" w:rsidSect="004E1E0B">
      <w:headerReference w:type="default" r:id="rId15"/>
      <w:type w:val="continuous"/>
      <w:pgSz w:w="11906" w:h="16838"/>
      <w:pgMar w:top="851" w:right="851" w:bottom="61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C9486" w14:textId="77777777" w:rsidR="00C67A3B" w:rsidRPr="00A50CD6" w:rsidRDefault="00C67A3B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separator/>
      </w:r>
    </w:p>
    <w:p w14:paraId="3F0ACBB2" w14:textId="77777777" w:rsidR="00C67A3B" w:rsidRPr="00A50CD6" w:rsidRDefault="00C67A3B">
      <w:pPr>
        <w:rPr>
          <w:rFonts w:asciiTheme="minorHAnsi" w:hAnsiTheme="minorHAnsi"/>
        </w:rPr>
      </w:pPr>
    </w:p>
  </w:endnote>
  <w:endnote w:type="continuationSeparator" w:id="0">
    <w:p w14:paraId="41AFC36F" w14:textId="77777777" w:rsidR="00C67A3B" w:rsidRPr="00A50CD6" w:rsidRDefault="00C67A3B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continuationSeparator/>
      </w:r>
    </w:p>
    <w:p w14:paraId="0EE94E39" w14:textId="77777777" w:rsidR="00C67A3B" w:rsidRPr="00A50CD6" w:rsidRDefault="00C67A3B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C2E6C42-FD42-447C-80D4-190F32B11697}"/>
    <w:embedBold r:id="rId2" w:subsetted="1" w:fontKey="{840AB638-6145-4F64-8913-44CD5FCAEA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556034-92AF-4764-B830-91E9F894AC18}"/>
    <w:embedBold r:id="rId4" w:fontKey="{FA32D644-5B1F-4F3B-9320-64D57688D0C0}"/>
    <w:embedItalic r:id="rId5" w:fontKey="{D2BF52B7-A72F-48A6-A9C7-38DC868F3F33}"/>
  </w:font>
  <w:font w:name="FlandersArtSans-Regular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ArtSans-Medium">
    <w:altName w:val="Courier New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10641" w14:textId="77777777" w:rsidR="00742D22" w:rsidRPr="00A50CD6" w:rsidRDefault="00742D22" w:rsidP="00E608A3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ascii="FlandersArtSans-Regular" w:hAnsi="FlandersArtSans-Regular"/>
      </w:rPr>
    </w:pPr>
    <w:r w:rsidRPr="00A50CD6">
      <w:rPr>
        <w:rFonts w:ascii="FlandersArtSans-Regular" w:hAnsi="FlandersArtSans-Regular" w:cs="Calibri"/>
        <w:sz w:val="18"/>
        <w:szCs w:val="18"/>
      </w:rPr>
      <w:tab/>
      <w:t xml:space="preserve">pagina </w:t>
    </w:r>
    <w:r w:rsidRPr="00A50CD6">
      <w:rPr>
        <w:rFonts w:ascii="FlandersArtSans-Regular" w:hAnsi="FlandersArtSans-Regular" w:cs="Calibri"/>
        <w:sz w:val="18"/>
        <w:szCs w:val="18"/>
      </w:rPr>
      <w:fldChar w:fldCharType="begin"/>
    </w:r>
    <w:r w:rsidRPr="00A50CD6">
      <w:rPr>
        <w:rFonts w:ascii="FlandersArtSans-Regular" w:hAnsi="FlandersArtSans-Regular" w:cs="Calibri"/>
        <w:sz w:val="18"/>
        <w:szCs w:val="18"/>
      </w:rPr>
      <w:instrText xml:space="preserve"> PAGE </w:instrText>
    </w:r>
    <w:r w:rsidRPr="00A50CD6">
      <w:rPr>
        <w:rFonts w:ascii="FlandersArtSans-Regular" w:hAnsi="FlandersArtSans-Regular" w:cs="Calibri"/>
        <w:sz w:val="18"/>
        <w:szCs w:val="18"/>
      </w:rPr>
      <w:fldChar w:fldCharType="separate"/>
    </w:r>
    <w:r w:rsidR="004816EC" w:rsidRPr="00A50CD6">
      <w:rPr>
        <w:rFonts w:ascii="FlandersArtSans-Regular" w:hAnsi="FlandersArtSans-Regular" w:cs="Calibri"/>
        <w:noProof/>
        <w:sz w:val="18"/>
        <w:szCs w:val="18"/>
      </w:rPr>
      <w:t>2</w:t>
    </w:r>
    <w:r w:rsidRPr="00A50CD6">
      <w:rPr>
        <w:rFonts w:ascii="FlandersArtSans-Regular" w:hAnsi="FlandersArtSans-Regular" w:cs="Calibri"/>
        <w:sz w:val="18"/>
        <w:szCs w:val="18"/>
      </w:rPr>
      <w:fldChar w:fldCharType="end"/>
    </w:r>
    <w:r w:rsidRPr="00A50CD6">
      <w:rPr>
        <w:rFonts w:ascii="FlandersArtSans-Regular" w:hAnsi="FlandersArtSans-Regular" w:cs="Calibri"/>
        <w:sz w:val="18"/>
        <w:szCs w:val="18"/>
      </w:rPr>
      <w:t xml:space="preserve"> van </w:t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fldChar w:fldCharType="begin"/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instrText xml:space="preserve"> NUMPAGES </w:instrText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fldChar w:fldCharType="separate"/>
    </w:r>
    <w:r w:rsidR="00A20793">
      <w:rPr>
        <w:rStyle w:val="Paginanummer"/>
        <w:rFonts w:ascii="FlandersArtSans-Regular" w:hAnsi="FlandersArtSans-Regular" w:cs="Calibri"/>
        <w:noProof/>
        <w:sz w:val="18"/>
        <w:szCs w:val="18"/>
      </w:rPr>
      <w:t>1</w:t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04708" w14:textId="0AE327BB" w:rsidR="00742D22" w:rsidRPr="00381F88" w:rsidRDefault="00641244" w:rsidP="7FDA4155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jc w:val="both"/>
    </w:pPr>
    <w:r w:rsidRPr="009F07A5">
      <w:rPr>
        <w:rFonts w:asciiTheme="minorHAnsi" w:hAnsiTheme="minorHAnsi"/>
        <w:noProof/>
        <w:lang w:eastAsia="nl-BE"/>
      </w:rPr>
      <w:drawing>
        <wp:anchor distT="0" distB="0" distL="114300" distR="114300" simplePos="0" relativeHeight="251659264" behindDoc="0" locked="0" layoutInCell="1" allowOverlap="1" wp14:anchorId="3488C947" wp14:editId="7E9E6B2D">
          <wp:simplePos x="0" y="0"/>
          <wp:positionH relativeFrom="margin">
            <wp:posOffset>-200025</wp:posOffset>
          </wp:positionH>
          <wp:positionV relativeFrom="paragraph">
            <wp:posOffset>130810</wp:posOffset>
          </wp:positionV>
          <wp:extent cx="509491" cy="540000"/>
          <wp:effectExtent l="0" t="0" r="508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7FDA4155" w:rsidRPr="00381F88">
      <w:rPr>
        <w:rFonts w:cs="Calibri"/>
        <w:sz w:val="18"/>
        <w:szCs w:val="18"/>
      </w:rPr>
      <w:t xml:space="preserve">             Werkgeversverklaring ADN Gas of Chemie </w:t>
    </w:r>
    <w:r w:rsidR="7FDA4155" w:rsidRPr="1B9BB09F">
      <w:rPr>
        <w:rFonts w:cs="Calibri"/>
        <w:sz w:val="18"/>
        <w:szCs w:val="18"/>
        <w:lang w:val="en-US"/>
      </w:rPr>
      <w:t>￼</w:t>
    </w:r>
    <w:r w:rsidR="7FDA4155" w:rsidRPr="00381F88">
      <w:t>v. 01/07/2025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4E1A5" w14:textId="77777777" w:rsidR="00C67A3B" w:rsidRPr="00A50CD6" w:rsidRDefault="00C67A3B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separator/>
      </w:r>
    </w:p>
    <w:p w14:paraId="5F216981" w14:textId="77777777" w:rsidR="00C67A3B" w:rsidRPr="00A50CD6" w:rsidRDefault="00C67A3B">
      <w:pPr>
        <w:rPr>
          <w:rFonts w:asciiTheme="minorHAnsi" w:hAnsiTheme="minorHAnsi"/>
        </w:rPr>
      </w:pPr>
    </w:p>
  </w:footnote>
  <w:footnote w:type="continuationSeparator" w:id="0">
    <w:p w14:paraId="73A001B1" w14:textId="77777777" w:rsidR="00C67A3B" w:rsidRPr="00A50CD6" w:rsidRDefault="00C67A3B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continuationSeparator/>
      </w:r>
    </w:p>
    <w:p w14:paraId="5C6DDC4F" w14:textId="77777777" w:rsidR="00C67A3B" w:rsidRPr="00A50CD6" w:rsidRDefault="00C67A3B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1B9BB09F" w14:paraId="1C497564" w14:textId="77777777" w:rsidTr="1B9BB09F">
      <w:trPr>
        <w:trHeight w:val="300"/>
      </w:trPr>
      <w:tc>
        <w:tcPr>
          <w:tcW w:w="3305" w:type="dxa"/>
        </w:tcPr>
        <w:p w14:paraId="7AEE4CC3" w14:textId="3C9721B4" w:rsidR="1B9BB09F" w:rsidRDefault="1B9BB09F" w:rsidP="1B9BB09F">
          <w:pPr>
            <w:pStyle w:val="Koptekst"/>
            <w:ind w:left="-115"/>
          </w:pPr>
        </w:p>
      </w:tc>
      <w:tc>
        <w:tcPr>
          <w:tcW w:w="3305" w:type="dxa"/>
        </w:tcPr>
        <w:p w14:paraId="336EB9EC" w14:textId="14F704BD" w:rsidR="1B9BB09F" w:rsidRDefault="1B9BB09F" w:rsidP="1B9BB09F">
          <w:pPr>
            <w:pStyle w:val="Koptekst"/>
            <w:jc w:val="center"/>
          </w:pPr>
        </w:p>
      </w:tc>
      <w:tc>
        <w:tcPr>
          <w:tcW w:w="3305" w:type="dxa"/>
        </w:tcPr>
        <w:p w14:paraId="535A6562" w14:textId="5BD30CFD" w:rsidR="1B9BB09F" w:rsidRDefault="1B9BB09F" w:rsidP="1B9BB09F">
          <w:pPr>
            <w:pStyle w:val="Koptekst"/>
            <w:ind w:right="-115"/>
            <w:jc w:val="right"/>
          </w:pPr>
        </w:p>
      </w:tc>
    </w:tr>
  </w:tbl>
  <w:p w14:paraId="42F06BEE" w14:textId="0C22B943" w:rsidR="1B9BB09F" w:rsidRDefault="1B9BB09F" w:rsidP="1B9BB09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E37A0" w14:textId="77777777" w:rsidR="00641244" w:rsidRDefault="00641244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2F5452" wp14:editId="14C2A59C">
          <wp:simplePos x="0" y="0"/>
          <wp:positionH relativeFrom="column">
            <wp:posOffset>-209550</wp:posOffset>
          </wp:positionH>
          <wp:positionV relativeFrom="paragraph">
            <wp:posOffset>-248285</wp:posOffset>
          </wp:positionV>
          <wp:extent cx="1836420" cy="532765"/>
          <wp:effectExtent l="0" t="0" r="0" b="635"/>
          <wp:wrapSquare wrapText="bothSides"/>
          <wp:docPr id="6" name="Afbeelding 6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1B9BB09F" w14:paraId="70BFBCC9" w14:textId="77777777" w:rsidTr="1B9BB09F">
      <w:trPr>
        <w:trHeight w:val="300"/>
      </w:trPr>
      <w:tc>
        <w:tcPr>
          <w:tcW w:w="3305" w:type="dxa"/>
        </w:tcPr>
        <w:p w14:paraId="1D6083EC" w14:textId="03D62FDD" w:rsidR="1B9BB09F" w:rsidRDefault="1B9BB09F" w:rsidP="1B9BB09F">
          <w:pPr>
            <w:pStyle w:val="Koptekst"/>
            <w:ind w:left="-115"/>
          </w:pPr>
        </w:p>
      </w:tc>
      <w:tc>
        <w:tcPr>
          <w:tcW w:w="3305" w:type="dxa"/>
        </w:tcPr>
        <w:p w14:paraId="4923AAE8" w14:textId="01FCABE4" w:rsidR="1B9BB09F" w:rsidRDefault="1B9BB09F" w:rsidP="1B9BB09F">
          <w:pPr>
            <w:pStyle w:val="Koptekst"/>
            <w:jc w:val="center"/>
          </w:pPr>
        </w:p>
      </w:tc>
      <w:tc>
        <w:tcPr>
          <w:tcW w:w="3305" w:type="dxa"/>
        </w:tcPr>
        <w:p w14:paraId="14CC921C" w14:textId="0444BF11" w:rsidR="1B9BB09F" w:rsidRDefault="1B9BB09F" w:rsidP="1B9BB09F">
          <w:pPr>
            <w:pStyle w:val="Koptekst"/>
            <w:ind w:right="-115"/>
            <w:jc w:val="right"/>
          </w:pPr>
        </w:p>
      </w:tc>
    </w:tr>
  </w:tbl>
  <w:p w14:paraId="6B3125A8" w14:textId="3ABF38DA" w:rsidR="1B9BB09F" w:rsidRDefault="1B9BB09F" w:rsidP="1B9BB09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B45682D"/>
    <w:multiLevelType w:val="hybridMultilevel"/>
    <w:tmpl w:val="5D5AA442"/>
    <w:lvl w:ilvl="0" w:tplc="D2F6DA9E">
      <w:start w:val="1"/>
      <w:numFmt w:val="decimal"/>
      <w:lvlText w:val="%1."/>
      <w:lvlJc w:val="left"/>
      <w:pPr>
        <w:ind w:left="-349" w:hanging="360"/>
      </w:pPr>
    </w:lvl>
    <w:lvl w:ilvl="1" w:tplc="08130019">
      <w:start w:val="1"/>
      <w:numFmt w:val="lowerLetter"/>
      <w:lvlText w:val="%2."/>
      <w:lvlJc w:val="left"/>
      <w:pPr>
        <w:ind w:left="371" w:hanging="360"/>
      </w:pPr>
    </w:lvl>
    <w:lvl w:ilvl="2" w:tplc="0813001B">
      <w:start w:val="1"/>
      <w:numFmt w:val="lowerRoman"/>
      <w:lvlText w:val="%3."/>
      <w:lvlJc w:val="right"/>
      <w:pPr>
        <w:ind w:left="1091" w:hanging="180"/>
      </w:pPr>
    </w:lvl>
    <w:lvl w:ilvl="3" w:tplc="0813000F">
      <w:start w:val="1"/>
      <w:numFmt w:val="decimal"/>
      <w:lvlText w:val="%4."/>
      <w:lvlJc w:val="left"/>
      <w:pPr>
        <w:ind w:left="1811" w:hanging="360"/>
      </w:pPr>
    </w:lvl>
    <w:lvl w:ilvl="4" w:tplc="08130019">
      <w:start w:val="1"/>
      <w:numFmt w:val="lowerLetter"/>
      <w:lvlText w:val="%5."/>
      <w:lvlJc w:val="left"/>
      <w:pPr>
        <w:ind w:left="2531" w:hanging="360"/>
      </w:pPr>
    </w:lvl>
    <w:lvl w:ilvl="5" w:tplc="0813001B">
      <w:start w:val="1"/>
      <w:numFmt w:val="lowerRoman"/>
      <w:lvlText w:val="%6."/>
      <w:lvlJc w:val="right"/>
      <w:pPr>
        <w:ind w:left="3251" w:hanging="180"/>
      </w:pPr>
    </w:lvl>
    <w:lvl w:ilvl="6" w:tplc="0813000F">
      <w:start w:val="1"/>
      <w:numFmt w:val="decimal"/>
      <w:lvlText w:val="%7."/>
      <w:lvlJc w:val="left"/>
      <w:pPr>
        <w:ind w:left="3971" w:hanging="360"/>
      </w:pPr>
    </w:lvl>
    <w:lvl w:ilvl="7" w:tplc="08130019">
      <w:start w:val="1"/>
      <w:numFmt w:val="lowerLetter"/>
      <w:lvlText w:val="%8."/>
      <w:lvlJc w:val="left"/>
      <w:pPr>
        <w:ind w:left="4691" w:hanging="360"/>
      </w:pPr>
    </w:lvl>
    <w:lvl w:ilvl="8" w:tplc="0813001B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938176783">
    <w:abstractNumId w:val="6"/>
  </w:num>
  <w:num w:numId="2" w16cid:durableId="690961731">
    <w:abstractNumId w:val="6"/>
  </w:num>
  <w:num w:numId="3" w16cid:durableId="1837265232">
    <w:abstractNumId w:val="0"/>
  </w:num>
  <w:num w:numId="4" w16cid:durableId="848101782">
    <w:abstractNumId w:val="5"/>
  </w:num>
  <w:num w:numId="5" w16cid:durableId="101148510">
    <w:abstractNumId w:val="1"/>
  </w:num>
  <w:num w:numId="6" w16cid:durableId="199250129">
    <w:abstractNumId w:val="7"/>
  </w:num>
  <w:num w:numId="7" w16cid:durableId="920793681">
    <w:abstractNumId w:val="3"/>
  </w:num>
  <w:num w:numId="8" w16cid:durableId="2077126459">
    <w:abstractNumId w:val="4"/>
  </w:num>
  <w:num w:numId="9" w16cid:durableId="12808392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5A"/>
    <w:rsid w:val="00041E46"/>
    <w:rsid w:val="00046055"/>
    <w:rsid w:val="00053C12"/>
    <w:rsid w:val="000F7165"/>
    <w:rsid w:val="00103464"/>
    <w:rsid w:val="001674CD"/>
    <w:rsid w:val="001E2D82"/>
    <w:rsid w:val="00201EF5"/>
    <w:rsid w:val="00217386"/>
    <w:rsid w:val="00260102"/>
    <w:rsid w:val="00280B2B"/>
    <w:rsid w:val="002C3BBD"/>
    <w:rsid w:val="002E4A6E"/>
    <w:rsid w:val="0032164B"/>
    <w:rsid w:val="00360947"/>
    <w:rsid w:val="0038111D"/>
    <w:rsid w:val="00381F88"/>
    <w:rsid w:val="004816EC"/>
    <w:rsid w:val="004C5B72"/>
    <w:rsid w:val="00553D4D"/>
    <w:rsid w:val="005E62E8"/>
    <w:rsid w:val="005F74E4"/>
    <w:rsid w:val="0061388B"/>
    <w:rsid w:val="00641244"/>
    <w:rsid w:val="0069654B"/>
    <w:rsid w:val="006A5D5A"/>
    <w:rsid w:val="006B0F63"/>
    <w:rsid w:val="006E2E24"/>
    <w:rsid w:val="00727106"/>
    <w:rsid w:val="00742D22"/>
    <w:rsid w:val="007E0E45"/>
    <w:rsid w:val="00803EF2"/>
    <w:rsid w:val="00863695"/>
    <w:rsid w:val="00864298"/>
    <w:rsid w:val="008A1C1A"/>
    <w:rsid w:val="008E1A4B"/>
    <w:rsid w:val="008E5D9A"/>
    <w:rsid w:val="00921462"/>
    <w:rsid w:val="00922A25"/>
    <w:rsid w:val="0093770C"/>
    <w:rsid w:val="009B102A"/>
    <w:rsid w:val="00A20793"/>
    <w:rsid w:val="00A40F4B"/>
    <w:rsid w:val="00A47036"/>
    <w:rsid w:val="00A50CD6"/>
    <w:rsid w:val="00A62B0B"/>
    <w:rsid w:val="00AB3FDC"/>
    <w:rsid w:val="00AD5F9B"/>
    <w:rsid w:val="00B255C9"/>
    <w:rsid w:val="00B32E8F"/>
    <w:rsid w:val="00B40934"/>
    <w:rsid w:val="00B923C9"/>
    <w:rsid w:val="00BC2A4F"/>
    <w:rsid w:val="00C41C85"/>
    <w:rsid w:val="00C54E67"/>
    <w:rsid w:val="00C67A3B"/>
    <w:rsid w:val="00C67B55"/>
    <w:rsid w:val="00C918AD"/>
    <w:rsid w:val="00CA4BD6"/>
    <w:rsid w:val="00CC1FDB"/>
    <w:rsid w:val="00D55CF2"/>
    <w:rsid w:val="00D80156"/>
    <w:rsid w:val="00DC7F84"/>
    <w:rsid w:val="00E3311D"/>
    <w:rsid w:val="00E729D1"/>
    <w:rsid w:val="00E77F81"/>
    <w:rsid w:val="00E9329E"/>
    <w:rsid w:val="00E95647"/>
    <w:rsid w:val="00F82337"/>
    <w:rsid w:val="00FA539D"/>
    <w:rsid w:val="1A1B44E4"/>
    <w:rsid w:val="1B9BB09F"/>
    <w:rsid w:val="541B62F2"/>
    <w:rsid w:val="7A6C105F"/>
    <w:rsid w:val="7FDA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34C49"/>
  <w15:docId w15:val="{CCB54E8A-351A-477C-A8FA-C445AB3D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5D9A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Theme="minorEastAsia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Theme="majorEastAsia" w:cstheme="majorBidi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Theme="majorEastAsia" w:cstheme="majorBidi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rFonts w:eastAsiaTheme="majorEastAsia" w:cstheme="majorBidi"/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leGrid1">
    <w:name w:val="Table Grid1"/>
    <w:basedOn w:val="Standaardtabel"/>
    <w:next w:val="Tabelraster"/>
    <w:rsid w:val="006A5D5A"/>
    <w:rPr>
      <w:rFonts w:ascii="Times New Roman" w:eastAsia="Times New Roman" w:hAnsi="Times New Roman" w:cs="Times New Roman"/>
      <w:sz w:val="20"/>
      <w:szCs w:val="20"/>
      <w:lang w:eastAsia="nl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bxadvmbec\Desktop\Werktijdverklaring%20werkgever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F7D80-6E31-476B-AEEB-1F03B3498E7E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customXml/itemProps2.xml><?xml version="1.0" encoding="utf-8"?>
<ds:datastoreItem xmlns:ds="http://schemas.openxmlformats.org/officeDocument/2006/customXml" ds:itemID="{BD7F5808-A3ED-4805-9535-0E36FD336F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2CF846-7DC6-4DE5-97F4-F9783B12C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4365DF-EA8B-4C71-8E6A-81253E5F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Werktijdverklaring werkgever.dotx</Template>
  <TotalTime>3</TotalTime>
  <Pages>1</Pages>
  <Words>261</Words>
  <Characters>1441</Characters>
  <Application>Microsoft Office Word</Application>
  <DocSecurity>0</DocSecurity>
  <Lines>12</Lines>
  <Paragraphs>3</Paragraphs>
  <ScaleCrop>false</ScaleCrop>
  <Company>Vlaamse Overheid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Beckers</dc:creator>
  <cp:lastModifiedBy>Nathalie Colonne</cp:lastModifiedBy>
  <cp:revision>8</cp:revision>
  <cp:lastPrinted>2025-07-07T06:58:00Z</cp:lastPrinted>
  <dcterms:created xsi:type="dcterms:W3CDTF">2019-11-18T10:48:00Z</dcterms:created>
  <dcterms:modified xsi:type="dcterms:W3CDTF">2025-07-07T07:01:00Z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